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0A6BB" w14:textId="77777777" w:rsidR="0029062E" w:rsidRDefault="008F1D45" w:rsidP="008C0965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3</w:t>
      </w:r>
      <w:r w:rsidRPr="008F1D45">
        <w:rPr>
          <w:sz w:val="32"/>
          <w:szCs w:val="32"/>
          <w:u w:val="single"/>
          <w:vertAlign w:val="superscript"/>
        </w:rPr>
        <w:t>rd</w:t>
      </w:r>
      <w:r>
        <w:rPr>
          <w:sz w:val="32"/>
          <w:szCs w:val="32"/>
          <w:u w:val="single"/>
        </w:rPr>
        <w:t xml:space="preserve"> STREET SOUTH </w:t>
      </w:r>
      <w:r w:rsidR="0029062E">
        <w:rPr>
          <w:sz w:val="32"/>
          <w:szCs w:val="32"/>
          <w:u w:val="single"/>
        </w:rPr>
        <w:t>FARMERS MARKET</w:t>
      </w:r>
    </w:p>
    <w:p w14:paraId="2009315F" w14:textId="17FA1F96" w:rsidR="0029062E" w:rsidRDefault="008A7632" w:rsidP="0029062E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Vendor Application</w:t>
      </w:r>
    </w:p>
    <w:p w14:paraId="1BB7D065" w14:textId="77777777" w:rsidR="008F1D45" w:rsidRPr="00AE3E9D" w:rsidRDefault="008F1D45" w:rsidP="00E646F9">
      <w:pPr>
        <w:rPr>
          <w:u w:val="single"/>
        </w:rPr>
      </w:pPr>
    </w:p>
    <w:p w14:paraId="75C28615" w14:textId="673CBF00" w:rsidR="008C0965" w:rsidRDefault="008F1D45" w:rsidP="00E646F9">
      <w:pPr>
        <w:rPr>
          <w:sz w:val="24"/>
          <w:szCs w:val="24"/>
        </w:rPr>
      </w:pPr>
      <w:r w:rsidRPr="008F1D45">
        <w:rPr>
          <w:sz w:val="24"/>
          <w:szCs w:val="24"/>
        </w:rPr>
        <w:t>If you would like to be considered</w:t>
      </w:r>
      <w:r w:rsidR="009D6B67">
        <w:rPr>
          <w:sz w:val="24"/>
          <w:szCs w:val="24"/>
        </w:rPr>
        <w:t xml:space="preserve"> for the Third Street South Farmers Market</w:t>
      </w:r>
      <w:r w:rsidRPr="008F1D45">
        <w:rPr>
          <w:sz w:val="24"/>
          <w:szCs w:val="24"/>
        </w:rPr>
        <w:t>, please fill out the form below</w:t>
      </w:r>
      <w:r w:rsidR="009622CC">
        <w:rPr>
          <w:sz w:val="24"/>
          <w:szCs w:val="24"/>
        </w:rPr>
        <w:t xml:space="preserve">. </w:t>
      </w:r>
      <w:r w:rsidR="001877C5">
        <w:rPr>
          <w:sz w:val="24"/>
          <w:szCs w:val="24"/>
        </w:rPr>
        <w:t xml:space="preserve">Applications </w:t>
      </w:r>
      <w:r w:rsidR="009622CC">
        <w:rPr>
          <w:sz w:val="24"/>
          <w:szCs w:val="24"/>
        </w:rPr>
        <w:t>will not be considered unless p</w:t>
      </w:r>
      <w:r w:rsidRPr="008F1D45">
        <w:rPr>
          <w:sz w:val="24"/>
          <w:szCs w:val="24"/>
        </w:rPr>
        <w:t>ictures</w:t>
      </w:r>
      <w:r>
        <w:rPr>
          <w:sz w:val="24"/>
          <w:szCs w:val="24"/>
        </w:rPr>
        <w:t xml:space="preserve"> of your products and/or </w:t>
      </w:r>
      <w:r w:rsidR="009622CC">
        <w:rPr>
          <w:sz w:val="24"/>
          <w:szCs w:val="24"/>
        </w:rPr>
        <w:t>displays are provided.</w:t>
      </w:r>
      <w:r w:rsidRPr="008F1D45">
        <w:rPr>
          <w:sz w:val="24"/>
          <w:szCs w:val="24"/>
        </w:rPr>
        <w:t xml:space="preserve"> </w:t>
      </w:r>
      <w:r w:rsidR="009622CC">
        <w:rPr>
          <w:sz w:val="24"/>
          <w:szCs w:val="24"/>
        </w:rPr>
        <w:t>Please include any</w:t>
      </w:r>
      <w:r w:rsidRPr="008F1D45">
        <w:rPr>
          <w:sz w:val="24"/>
          <w:szCs w:val="24"/>
        </w:rPr>
        <w:t xml:space="preserve"> other pertinent information</w:t>
      </w:r>
      <w:r w:rsidR="009622CC">
        <w:rPr>
          <w:sz w:val="24"/>
          <w:szCs w:val="24"/>
        </w:rPr>
        <w:t>. W</w:t>
      </w:r>
      <w:r w:rsidRPr="008F1D45">
        <w:rPr>
          <w:sz w:val="24"/>
          <w:szCs w:val="24"/>
        </w:rPr>
        <w:t xml:space="preserve">e will keep </w:t>
      </w:r>
      <w:r w:rsidR="00AE3E9D">
        <w:rPr>
          <w:sz w:val="24"/>
          <w:szCs w:val="24"/>
        </w:rPr>
        <w:t xml:space="preserve">this application </w:t>
      </w:r>
      <w:r w:rsidRPr="008F1D45">
        <w:rPr>
          <w:sz w:val="24"/>
          <w:szCs w:val="24"/>
        </w:rPr>
        <w:t>on file</w:t>
      </w:r>
      <w:r>
        <w:rPr>
          <w:sz w:val="24"/>
          <w:szCs w:val="24"/>
        </w:rPr>
        <w:t xml:space="preserve"> until an open space becomes available</w:t>
      </w:r>
      <w:r w:rsidRPr="008F1D45">
        <w:rPr>
          <w:sz w:val="24"/>
          <w:szCs w:val="24"/>
        </w:rPr>
        <w:t>.</w:t>
      </w:r>
      <w:r>
        <w:rPr>
          <w:sz w:val="24"/>
          <w:szCs w:val="24"/>
        </w:rPr>
        <w:t xml:space="preserve"> You may scan and email to: </w:t>
      </w:r>
      <w:hyperlink r:id="rId6" w:history="1">
        <w:r w:rsidR="008A4CB8">
          <w:rPr>
            <w:rStyle w:val="Hyperlink"/>
            <w:sz w:val="24"/>
            <w:szCs w:val="24"/>
          </w:rPr>
          <w:t>info@thirdstreetsouth.com</w:t>
        </w:r>
      </w:hyperlink>
      <w:r w:rsidR="00AE3E9D">
        <w:rPr>
          <w:sz w:val="24"/>
          <w:szCs w:val="24"/>
        </w:rPr>
        <w:t>.</w:t>
      </w:r>
    </w:p>
    <w:p w14:paraId="1784D791" w14:textId="02D98363" w:rsidR="00AE3E9D" w:rsidRDefault="00AE3E9D" w:rsidP="009622CC">
      <w:pPr>
        <w:jc w:val="both"/>
        <w:rPr>
          <w:sz w:val="24"/>
          <w:szCs w:val="24"/>
        </w:rPr>
      </w:pPr>
    </w:p>
    <w:p w14:paraId="6D922097" w14:textId="757BFF8F" w:rsidR="00AE3E9D" w:rsidRPr="00183824" w:rsidRDefault="00AE3E9D" w:rsidP="009622CC">
      <w:pPr>
        <w:jc w:val="both"/>
        <w:rPr>
          <w:i/>
          <w:iCs/>
          <w:sz w:val="24"/>
          <w:szCs w:val="24"/>
        </w:rPr>
      </w:pPr>
      <w:r w:rsidRPr="00183824">
        <w:rPr>
          <w:i/>
          <w:iCs/>
          <w:sz w:val="24"/>
          <w:szCs w:val="24"/>
        </w:rPr>
        <w:t xml:space="preserve">Please be aware that the Third Street South Farmers Market is currently accepting new applications </w:t>
      </w:r>
      <w:r w:rsidRPr="00395D67">
        <w:rPr>
          <w:b/>
          <w:bCs/>
          <w:i/>
          <w:iCs/>
          <w:sz w:val="24"/>
          <w:szCs w:val="24"/>
        </w:rPr>
        <w:t>only</w:t>
      </w:r>
      <w:r w:rsidRPr="00183824">
        <w:rPr>
          <w:i/>
          <w:iCs/>
          <w:sz w:val="24"/>
          <w:szCs w:val="24"/>
        </w:rPr>
        <w:t xml:space="preserve"> from those </w:t>
      </w:r>
      <w:r w:rsidR="00395D67" w:rsidRPr="00FD61FA">
        <w:rPr>
          <w:b/>
          <w:bCs/>
          <w:i/>
          <w:iCs/>
          <w:sz w:val="24"/>
          <w:szCs w:val="24"/>
          <w:u w:val="single"/>
        </w:rPr>
        <w:t xml:space="preserve">local </w:t>
      </w:r>
      <w:r w:rsidRPr="00FD61FA">
        <w:rPr>
          <w:b/>
          <w:bCs/>
          <w:i/>
          <w:iCs/>
          <w:sz w:val="24"/>
          <w:szCs w:val="24"/>
          <w:u w:val="single"/>
        </w:rPr>
        <w:t>vendors</w:t>
      </w:r>
      <w:r w:rsidRPr="00395D67">
        <w:rPr>
          <w:i/>
          <w:iCs/>
          <w:sz w:val="24"/>
          <w:szCs w:val="24"/>
        </w:rPr>
        <w:t xml:space="preserve"> that sell </w:t>
      </w:r>
      <w:r w:rsidRPr="00FD61FA">
        <w:rPr>
          <w:b/>
          <w:bCs/>
          <w:i/>
          <w:iCs/>
          <w:sz w:val="24"/>
          <w:szCs w:val="24"/>
          <w:u w:val="single"/>
        </w:rPr>
        <w:t>food or agriculturally related products</w:t>
      </w:r>
      <w:r w:rsidRPr="00FD61FA">
        <w:rPr>
          <w:b/>
          <w:bCs/>
          <w:i/>
          <w:iCs/>
          <w:sz w:val="24"/>
          <w:szCs w:val="24"/>
        </w:rPr>
        <w:t>.</w:t>
      </w:r>
      <w:r w:rsidRPr="00183824">
        <w:rPr>
          <w:i/>
          <w:iCs/>
          <w:sz w:val="24"/>
          <w:szCs w:val="24"/>
        </w:rPr>
        <w:t xml:space="preserve">  This position aligns with the original premise of the Market which began in 1994 and with our commitment to the City of Naples to be a true farmers market.  </w:t>
      </w:r>
    </w:p>
    <w:p w14:paraId="429EDA33" w14:textId="77777777" w:rsidR="008C0965" w:rsidRPr="00AE3E9D" w:rsidRDefault="008C0965" w:rsidP="008C0965">
      <w:pPr>
        <w:jc w:val="center"/>
        <w:rPr>
          <w:u w:val="single"/>
        </w:rPr>
      </w:pPr>
    </w:p>
    <w:p w14:paraId="0B0D5DCF" w14:textId="77777777" w:rsidR="00183824" w:rsidRDefault="00183824" w:rsidP="008C0965">
      <w:pPr>
        <w:rPr>
          <w:sz w:val="24"/>
          <w:szCs w:val="24"/>
        </w:rPr>
      </w:pPr>
    </w:p>
    <w:p w14:paraId="393948D2" w14:textId="7AC65931" w:rsidR="008C0965" w:rsidRPr="008C0965" w:rsidRDefault="008C0965" w:rsidP="006A0A04">
      <w:pPr>
        <w:spacing w:line="276" w:lineRule="auto"/>
        <w:rPr>
          <w:sz w:val="24"/>
          <w:szCs w:val="24"/>
        </w:rPr>
      </w:pPr>
      <w:r w:rsidRPr="008C0965">
        <w:rPr>
          <w:sz w:val="24"/>
          <w:szCs w:val="24"/>
        </w:rPr>
        <w:t>Date:</w:t>
      </w:r>
      <w:r w:rsidR="006A0A04">
        <w:rPr>
          <w:sz w:val="24"/>
          <w:szCs w:val="24"/>
        </w:rPr>
        <w:t xml:space="preserve"> _____________</w:t>
      </w:r>
      <w:r w:rsidRPr="008C0965">
        <w:rPr>
          <w:sz w:val="24"/>
          <w:szCs w:val="24"/>
        </w:rPr>
        <w:t>___________</w:t>
      </w:r>
      <w:r w:rsidR="00342EB8">
        <w:rPr>
          <w:sz w:val="24"/>
          <w:szCs w:val="24"/>
        </w:rPr>
        <w:tab/>
      </w:r>
      <w:r w:rsidR="006A0A04">
        <w:rPr>
          <w:sz w:val="24"/>
          <w:szCs w:val="24"/>
        </w:rPr>
        <w:t xml:space="preserve">           </w:t>
      </w:r>
      <w:r w:rsidR="00342EB8">
        <w:rPr>
          <w:sz w:val="24"/>
          <w:szCs w:val="24"/>
        </w:rPr>
        <w:t>Interested in</w:t>
      </w:r>
      <w:r w:rsidR="006A0A04">
        <w:rPr>
          <w:sz w:val="24"/>
          <w:szCs w:val="24"/>
        </w:rPr>
        <w:t xml:space="preserve"> (circle one)</w:t>
      </w:r>
      <w:r w:rsidR="00342EB8">
        <w:rPr>
          <w:sz w:val="24"/>
          <w:szCs w:val="24"/>
        </w:rPr>
        <w:t>:  Winter  /  Summer  /  Both</w:t>
      </w:r>
    </w:p>
    <w:p w14:paraId="7BC174F4" w14:textId="77777777" w:rsidR="008C0965" w:rsidRPr="008C0965" w:rsidRDefault="008C0965" w:rsidP="006A0A04">
      <w:pPr>
        <w:spacing w:line="276" w:lineRule="auto"/>
        <w:rPr>
          <w:sz w:val="24"/>
          <w:szCs w:val="24"/>
        </w:rPr>
      </w:pPr>
    </w:p>
    <w:p w14:paraId="47B0B43E" w14:textId="514C0F8D" w:rsidR="008C0965" w:rsidRPr="008C0965" w:rsidRDefault="008C0965" w:rsidP="006A0A04">
      <w:pPr>
        <w:spacing w:line="276" w:lineRule="auto"/>
        <w:rPr>
          <w:sz w:val="24"/>
          <w:szCs w:val="24"/>
        </w:rPr>
      </w:pPr>
      <w:r w:rsidRPr="008C0965">
        <w:rPr>
          <w:sz w:val="24"/>
          <w:szCs w:val="24"/>
        </w:rPr>
        <w:t xml:space="preserve">Business Name:            </w:t>
      </w:r>
      <w:r w:rsidR="00342EB8">
        <w:rPr>
          <w:sz w:val="24"/>
          <w:szCs w:val="24"/>
        </w:rPr>
        <w:t>________</w:t>
      </w:r>
      <w:r w:rsidRPr="008C0965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______________</w:t>
      </w:r>
    </w:p>
    <w:p w14:paraId="60FF9540" w14:textId="77777777" w:rsidR="008C0965" w:rsidRPr="008C0965" w:rsidRDefault="008C0965" w:rsidP="006A0A04">
      <w:pPr>
        <w:spacing w:line="276" w:lineRule="auto"/>
        <w:rPr>
          <w:sz w:val="24"/>
          <w:szCs w:val="24"/>
        </w:rPr>
      </w:pPr>
    </w:p>
    <w:p w14:paraId="480D9336" w14:textId="6A1BCBAE" w:rsidR="008C0965" w:rsidRPr="008C0965" w:rsidRDefault="008C0965" w:rsidP="006A0A04">
      <w:pPr>
        <w:spacing w:line="276" w:lineRule="auto"/>
        <w:rPr>
          <w:sz w:val="24"/>
          <w:szCs w:val="24"/>
        </w:rPr>
      </w:pPr>
      <w:r w:rsidRPr="008C0965">
        <w:rPr>
          <w:sz w:val="24"/>
          <w:szCs w:val="24"/>
        </w:rPr>
        <w:t>Contact Name:             ________</w:t>
      </w:r>
      <w:r w:rsidR="00342EB8">
        <w:rPr>
          <w:sz w:val="24"/>
          <w:szCs w:val="24"/>
        </w:rPr>
        <w:t>________</w:t>
      </w:r>
      <w:r w:rsidRPr="008C0965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______________</w:t>
      </w:r>
    </w:p>
    <w:p w14:paraId="4BD56C16" w14:textId="77777777" w:rsidR="008C0965" w:rsidRPr="008C0965" w:rsidRDefault="008C0965" w:rsidP="006A0A04">
      <w:pPr>
        <w:spacing w:line="276" w:lineRule="auto"/>
        <w:rPr>
          <w:sz w:val="24"/>
          <w:szCs w:val="24"/>
        </w:rPr>
      </w:pPr>
    </w:p>
    <w:p w14:paraId="55A0704B" w14:textId="4889198C" w:rsidR="008C0965" w:rsidRPr="008C0965" w:rsidRDefault="008C0965" w:rsidP="006A0A04">
      <w:pPr>
        <w:tabs>
          <w:tab w:val="left" w:pos="8550"/>
        </w:tabs>
        <w:spacing w:line="276" w:lineRule="auto"/>
        <w:rPr>
          <w:sz w:val="24"/>
          <w:szCs w:val="24"/>
        </w:rPr>
      </w:pPr>
      <w:r w:rsidRPr="008C0965">
        <w:rPr>
          <w:sz w:val="24"/>
          <w:szCs w:val="24"/>
        </w:rPr>
        <w:t>Address:                       ________________</w:t>
      </w:r>
      <w:r w:rsidR="00342EB8">
        <w:rPr>
          <w:sz w:val="24"/>
          <w:szCs w:val="24"/>
        </w:rPr>
        <w:t>_______</w:t>
      </w:r>
      <w:r w:rsidRPr="008C0965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</w:t>
      </w:r>
    </w:p>
    <w:p w14:paraId="0700C118" w14:textId="77777777" w:rsidR="008C0965" w:rsidRPr="008C0965" w:rsidRDefault="008C0965" w:rsidP="006A0A04">
      <w:pPr>
        <w:spacing w:line="276" w:lineRule="auto"/>
        <w:rPr>
          <w:sz w:val="24"/>
          <w:szCs w:val="24"/>
        </w:rPr>
      </w:pPr>
    </w:p>
    <w:p w14:paraId="42FC7303" w14:textId="272A7CDC" w:rsidR="008C0965" w:rsidRPr="008C0965" w:rsidRDefault="008C0965" w:rsidP="006A0A04">
      <w:pPr>
        <w:spacing w:line="276" w:lineRule="auto"/>
        <w:ind w:right="-1440"/>
        <w:rPr>
          <w:sz w:val="24"/>
          <w:szCs w:val="24"/>
        </w:rPr>
      </w:pPr>
      <w:r w:rsidRPr="008C0965">
        <w:rPr>
          <w:sz w:val="24"/>
          <w:szCs w:val="24"/>
        </w:rPr>
        <w:t>City: _______________________________________  State: _________  Zip: _</w:t>
      </w:r>
      <w:r w:rsidR="00342EB8">
        <w:rPr>
          <w:sz w:val="24"/>
          <w:szCs w:val="24"/>
        </w:rPr>
        <w:t>________</w:t>
      </w:r>
      <w:r w:rsidRPr="008C0965">
        <w:rPr>
          <w:sz w:val="24"/>
          <w:szCs w:val="24"/>
        </w:rPr>
        <w:t>______</w:t>
      </w:r>
    </w:p>
    <w:p w14:paraId="69D503E4" w14:textId="77777777" w:rsidR="008C0965" w:rsidRPr="008C0965" w:rsidRDefault="008C0965" w:rsidP="006A0A04">
      <w:pPr>
        <w:spacing w:line="276" w:lineRule="auto"/>
        <w:rPr>
          <w:sz w:val="24"/>
          <w:szCs w:val="24"/>
        </w:rPr>
      </w:pPr>
    </w:p>
    <w:p w14:paraId="2C033ECF" w14:textId="0CB5B758" w:rsidR="008C0965" w:rsidRPr="008C0965" w:rsidRDefault="008C0965" w:rsidP="006A0A04">
      <w:pPr>
        <w:spacing w:line="276" w:lineRule="auto"/>
        <w:rPr>
          <w:sz w:val="24"/>
          <w:szCs w:val="24"/>
        </w:rPr>
      </w:pPr>
      <w:r w:rsidRPr="008C0965">
        <w:rPr>
          <w:sz w:val="24"/>
          <w:szCs w:val="24"/>
        </w:rPr>
        <w:t>Telephone:  (         )  ____________________  Mobile Phone: (         )</w:t>
      </w:r>
      <w:r w:rsidR="00342EB8">
        <w:rPr>
          <w:sz w:val="24"/>
          <w:szCs w:val="24"/>
        </w:rPr>
        <w:t xml:space="preserve">  ______</w:t>
      </w:r>
      <w:r w:rsidRPr="008C0965">
        <w:rPr>
          <w:sz w:val="24"/>
          <w:szCs w:val="24"/>
        </w:rPr>
        <w:t>_______________</w:t>
      </w:r>
    </w:p>
    <w:p w14:paraId="138D6424" w14:textId="77777777" w:rsidR="008C0965" w:rsidRPr="008C0965" w:rsidRDefault="008C0965" w:rsidP="006A0A04">
      <w:pPr>
        <w:spacing w:line="276" w:lineRule="auto"/>
        <w:rPr>
          <w:sz w:val="24"/>
          <w:szCs w:val="24"/>
        </w:rPr>
      </w:pPr>
    </w:p>
    <w:p w14:paraId="324783DC" w14:textId="7676FBF9" w:rsidR="008C0965" w:rsidRPr="008C0965" w:rsidRDefault="008C0965" w:rsidP="006A0A04">
      <w:pPr>
        <w:tabs>
          <w:tab w:val="left" w:pos="8550"/>
        </w:tabs>
        <w:spacing w:line="276" w:lineRule="auto"/>
        <w:rPr>
          <w:sz w:val="24"/>
          <w:szCs w:val="24"/>
        </w:rPr>
      </w:pPr>
      <w:r w:rsidRPr="008C0965">
        <w:rPr>
          <w:sz w:val="24"/>
          <w:szCs w:val="24"/>
        </w:rPr>
        <w:t>Email Address: __________________________ Website:_____________________</w:t>
      </w:r>
      <w:r w:rsidR="00342EB8">
        <w:rPr>
          <w:sz w:val="24"/>
          <w:szCs w:val="24"/>
        </w:rPr>
        <w:t>______</w:t>
      </w:r>
      <w:r w:rsidRPr="008C0965">
        <w:rPr>
          <w:sz w:val="24"/>
          <w:szCs w:val="24"/>
        </w:rPr>
        <w:t>___</w:t>
      </w:r>
      <w:r>
        <w:rPr>
          <w:sz w:val="24"/>
          <w:szCs w:val="24"/>
        </w:rPr>
        <w:t>_</w:t>
      </w:r>
    </w:p>
    <w:p w14:paraId="7C9A4D09" w14:textId="77777777" w:rsidR="008C0965" w:rsidRPr="008C0965" w:rsidRDefault="008C0965" w:rsidP="006A0A04">
      <w:pPr>
        <w:spacing w:line="276" w:lineRule="auto"/>
        <w:rPr>
          <w:sz w:val="24"/>
          <w:szCs w:val="24"/>
        </w:rPr>
      </w:pPr>
    </w:p>
    <w:p w14:paraId="468A425D" w14:textId="02CF7F54" w:rsidR="008C0965" w:rsidRPr="008C0965" w:rsidRDefault="008C0965" w:rsidP="006A0A04">
      <w:pPr>
        <w:tabs>
          <w:tab w:val="left" w:pos="8550"/>
        </w:tabs>
        <w:spacing w:line="276" w:lineRule="auto"/>
        <w:rPr>
          <w:sz w:val="24"/>
          <w:szCs w:val="24"/>
        </w:rPr>
      </w:pPr>
      <w:r w:rsidRPr="008C0965">
        <w:rPr>
          <w:sz w:val="24"/>
          <w:szCs w:val="24"/>
        </w:rPr>
        <w:t>Products:  _______________________________________________</w:t>
      </w:r>
      <w:r w:rsidR="006A0A04">
        <w:rPr>
          <w:sz w:val="24"/>
          <w:szCs w:val="24"/>
        </w:rPr>
        <w:t>_______</w:t>
      </w:r>
      <w:r w:rsidRPr="008C0965">
        <w:rPr>
          <w:sz w:val="24"/>
          <w:szCs w:val="24"/>
        </w:rPr>
        <w:t>_______________</w:t>
      </w:r>
    </w:p>
    <w:p w14:paraId="4120B96F" w14:textId="77777777" w:rsidR="008C0965" w:rsidRPr="008C0965" w:rsidRDefault="008C0965" w:rsidP="006A0A04">
      <w:pPr>
        <w:spacing w:line="276" w:lineRule="auto"/>
        <w:rPr>
          <w:sz w:val="24"/>
          <w:szCs w:val="24"/>
        </w:rPr>
      </w:pPr>
    </w:p>
    <w:p w14:paraId="1F76B463" w14:textId="39674773" w:rsidR="008C0965" w:rsidRPr="008C0965" w:rsidRDefault="008C0965" w:rsidP="006A0A04">
      <w:pPr>
        <w:spacing w:line="276" w:lineRule="auto"/>
        <w:rPr>
          <w:sz w:val="24"/>
          <w:szCs w:val="24"/>
        </w:rPr>
      </w:pPr>
      <w:r w:rsidRPr="008C0965">
        <w:rPr>
          <w:sz w:val="24"/>
          <w:szCs w:val="24"/>
        </w:rPr>
        <w:t>_______________________________________________________________</w:t>
      </w:r>
      <w:r w:rsidR="006A0A04">
        <w:rPr>
          <w:sz w:val="24"/>
          <w:szCs w:val="24"/>
        </w:rPr>
        <w:t>_______</w:t>
      </w:r>
      <w:r w:rsidRPr="008C0965">
        <w:rPr>
          <w:sz w:val="24"/>
          <w:szCs w:val="24"/>
        </w:rPr>
        <w:t>________</w:t>
      </w:r>
    </w:p>
    <w:p w14:paraId="27F3045F" w14:textId="77777777" w:rsidR="008C0965" w:rsidRPr="008C0965" w:rsidRDefault="008C0965" w:rsidP="006A0A04">
      <w:pPr>
        <w:spacing w:line="276" w:lineRule="auto"/>
        <w:rPr>
          <w:sz w:val="24"/>
          <w:szCs w:val="24"/>
        </w:rPr>
      </w:pPr>
    </w:p>
    <w:p w14:paraId="30FB7226" w14:textId="7FA7A25B" w:rsidR="008C0965" w:rsidRPr="008C0965" w:rsidRDefault="008C0965" w:rsidP="006A0A04">
      <w:pPr>
        <w:tabs>
          <w:tab w:val="left" w:pos="8550"/>
        </w:tabs>
        <w:spacing w:line="276" w:lineRule="auto"/>
        <w:rPr>
          <w:sz w:val="24"/>
          <w:szCs w:val="24"/>
        </w:rPr>
      </w:pPr>
      <w:r w:rsidRPr="008C0965">
        <w:rPr>
          <w:sz w:val="24"/>
          <w:szCs w:val="24"/>
        </w:rPr>
        <w:t>______________________________________________________________________</w:t>
      </w:r>
      <w:r w:rsidR="006A0A04">
        <w:rPr>
          <w:sz w:val="24"/>
          <w:szCs w:val="24"/>
        </w:rPr>
        <w:t>_______</w:t>
      </w:r>
      <w:r>
        <w:rPr>
          <w:sz w:val="24"/>
          <w:szCs w:val="24"/>
        </w:rPr>
        <w:t>_</w:t>
      </w:r>
    </w:p>
    <w:p w14:paraId="3956FA24" w14:textId="77777777" w:rsidR="008C0965" w:rsidRPr="008C0965" w:rsidRDefault="008C0965" w:rsidP="006A0A04">
      <w:pPr>
        <w:spacing w:line="276" w:lineRule="auto"/>
        <w:rPr>
          <w:sz w:val="24"/>
          <w:szCs w:val="24"/>
        </w:rPr>
      </w:pPr>
    </w:p>
    <w:p w14:paraId="22603926" w14:textId="6AA9CC17" w:rsidR="005A6F2A" w:rsidRDefault="008C0965" w:rsidP="006A0A04">
      <w:pPr>
        <w:spacing w:line="276" w:lineRule="auto"/>
      </w:pPr>
      <w:r w:rsidRPr="008C0965">
        <w:rPr>
          <w:sz w:val="24"/>
          <w:szCs w:val="24"/>
        </w:rPr>
        <w:t>Prices:_________________________________________________________________</w:t>
      </w:r>
      <w:r>
        <w:rPr>
          <w:sz w:val="24"/>
          <w:szCs w:val="24"/>
        </w:rPr>
        <w:t>_</w:t>
      </w:r>
      <w:r w:rsidR="006A0A04">
        <w:rPr>
          <w:sz w:val="24"/>
          <w:szCs w:val="24"/>
        </w:rPr>
        <w:t>______</w:t>
      </w:r>
    </w:p>
    <w:sectPr w:rsidR="005A6F2A" w:rsidSect="0089066E">
      <w:footerReference w:type="default" r:id="rId7"/>
      <w:headerReference w:type="first" r:id="rId8"/>
      <w:footerReference w:type="first" r:id="rId9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59D40" w14:textId="77777777" w:rsidR="008E7427" w:rsidRDefault="008E7427">
      <w:r>
        <w:separator/>
      </w:r>
    </w:p>
  </w:endnote>
  <w:endnote w:type="continuationSeparator" w:id="0">
    <w:p w14:paraId="196BCCDD" w14:textId="77777777" w:rsidR="008E7427" w:rsidRDefault="008E7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FBB5C" w14:textId="77777777" w:rsidR="00FD2696" w:rsidRPr="00776132" w:rsidRDefault="00FD2696" w:rsidP="00AD1815">
    <w:pPr>
      <w:jc w:val="center"/>
      <w:rPr>
        <w:rFonts w:ascii="Garamond" w:hAnsi="Garamond" w:cs="Arial"/>
        <w:b/>
        <w:i/>
        <w:color w:val="333399"/>
      </w:rPr>
    </w:pPr>
    <w:smartTag w:uri="urn:schemas-microsoft-com:office:smarttags" w:element="Street">
      <w:smartTag w:uri="urn:schemas-microsoft-com:office:smarttags" w:element="address">
        <w:r w:rsidRPr="00776132">
          <w:rPr>
            <w:rFonts w:ascii="Garamond" w:hAnsi="Garamond" w:cs="Arial"/>
            <w:b/>
            <w:i/>
            <w:color w:val="333399"/>
          </w:rPr>
          <w:t>255 13</w:t>
        </w:r>
        <w:r w:rsidRPr="00776132">
          <w:rPr>
            <w:rFonts w:ascii="Garamond" w:hAnsi="Garamond" w:cs="Arial"/>
            <w:b/>
            <w:i/>
            <w:color w:val="333399"/>
            <w:vertAlign w:val="superscript"/>
          </w:rPr>
          <w:t>TH</w:t>
        </w:r>
        <w:r w:rsidRPr="00776132">
          <w:rPr>
            <w:rFonts w:ascii="Garamond" w:hAnsi="Garamond" w:cs="Arial"/>
            <w:b/>
            <w:i/>
            <w:color w:val="333399"/>
          </w:rPr>
          <w:t xml:space="preserve"> AVENUE SOUTH, SUITE 202</w:t>
        </w:r>
      </w:smartTag>
    </w:smartTag>
  </w:p>
  <w:p w14:paraId="600376C3" w14:textId="77777777" w:rsidR="00FD2696" w:rsidRPr="00776132" w:rsidRDefault="00FD2696" w:rsidP="00AD1815">
    <w:pPr>
      <w:jc w:val="center"/>
      <w:rPr>
        <w:rFonts w:ascii="Garamond" w:hAnsi="Garamond" w:cs="Arial"/>
        <w:b/>
        <w:i/>
        <w:color w:val="333399"/>
      </w:rPr>
    </w:pPr>
    <w:smartTag w:uri="urn:schemas-microsoft-com:office:smarttags" w:element="place">
      <w:smartTag w:uri="urn:schemas-microsoft-com:office:smarttags" w:element="City">
        <w:r w:rsidRPr="00776132">
          <w:rPr>
            <w:rFonts w:ascii="Garamond" w:hAnsi="Garamond" w:cs="Arial"/>
            <w:b/>
            <w:i/>
            <w:color w:val="333399"/>
          </w:rPr>
          <w:t>NAPLES</w:t>
        </w:r>
      </w:smartTag>
      <w:r w:rsidRPr="00776132">
        <w:rPr>
          <w:rFonts w:ascii="Garamond" w:hAnsi="Garamond" w:cs="Arial"/>
          <w:b/>
          <w:i/>
          <w:color w:val="333399"/>
        </w:rPr>
        <w:t xml:space="preserve">, </w:t>
      </w:r>
      <w:smartTag w:uri="urn:schemas-microsoft-com:office:smarttags" w:element="State">
        <w:r w:rsidRPr="00776132">
          <w:rPr>
            <w:rFonts w:ascii="Garamond" w:hAnsi="Garamond" w:cs="Arial"/>
            <w:b/>
            <w:i/>
            <w:color w:val="333399"/>
          </w:rPr>
          <w:t>FL</w:t>
        </w:r>
      </w:smartTag>
      <w:r w:rsidRPr="00776132">
        <w:rPr>
          <w:rFonts w:ascii="Garamond" w:hAnsi="Garamond" w:cs="Arial"/>
          <w:b/>
          <w:i/>
          <w:color w:val="333399"/>
        </w:rPr>
        <w:t xml:space="preserve"> </w:t>
      </w:r>
      <w:smartTag w:uri="urn:schemas-microsoft-com:office:smarttags" w:element="PostalCode">
        <w:r w:rsidRPr="00776132">
          <w:rPr>
            <w:rFonts w:ascii="Garamond" w:hAnsi="Garamond" w:cs="Arial"/>
            <w:b/>
            <w:i/>
            <w:color w:val="333399"/>
          </w:rPr>
          <w:t>34102</w:t>
        </w:r>
      </w:smartTag>
    </w:smartTag>
  </w:p>
  <w:p w14:paraId="7FEFF578" w14:textId="77777777" w:rsidR="00FD2696" w:rsidRPr="00776132" w:rsidRDefault="00FD2696" w:rsidP="00AD1815">
    <w:pPr>
      <w:jc w:val="center"/>
      <w:rPr>
        <w:rFonts w:ascii="Garamond" w:hAnsi="Garamond" w:cs="Arial"/>
        <w:b/>
        <w:i/>
        <w:color w:val="333399"/>
      </w:rPr>
    </w:pPr>
    <w:r w:rsidRPr="00776132">
      <w:rPr>
        <w:rFonts w:ascii="Garamond" w:hAnsi="Garamond" w:cs="Arial"/>
        <w:b/>
        <w:i/>
        <w:color w:val="333399"/>
      </w:rPr>
      <w:t>PHONE 239-261-8936</w:t>
    </w:r>
  </w:p>
  <w:p w14:paraId="33A90C9B" w14:textId="77777777" w:rsidR="00FD2696" w:rsidRPr="00776132" w:rsidRDefault="00FD2696" w:rsidP="00AD1815">
    <w:pPr>
      <w:jc w:val="center"/>
      <w:rPr>
        <w:rFonts w:ascii="Garamond" w:hAnsi="Garamond" w:cs="Arial"/>
        <w:b/>
        <w:i/>
        <w:color w:val="333399"/>
      </w:rPr>
    </w:pPr>
    <w:r w:rsidRPr="00776132">
      <w:rPr>
        <w:rFonts w:ascii="Garamond" w:hAnsi="Garamond" w:cs="Arial"/>
        <w:b/>
        <w:i/>
        <w:color w:val="333399"/>
      </w:rPr>
      <w:t>FAX 239-261-2904</w:t>
    </w:r>
  </w:p>
  <w:p w14:paraId="775574A4" w14:textId="77777777" w:rsidR="00FD2696" w:rsidRDefault="00FD26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985F" w14:textId="77777777" w:rsidR="00FD2696" w:rsidRPr="00B16414" w:rsidRDefault="00FD2696" w:rsidP="0089066E">
    <w:pPr>
      <w:jc w:val="center"/>
      <w:rPr>
        <w:rFonts w:ascii="Garamond" w:hAnsi="Garamond" w:cs="Arial"/>
        <w:b/>
        <w:i/>
        <w:sz w:val="24"/>
        <w:szCs w:val="24"/>
      </w:rPr>
    </w:pPr>
    <w:smartTag w:uri="urn:schemas-microsoft-com:office:smarttags" w:element="place">
      <w:r w:rsidRPr="00B16414">
        <w:rPr>
          <w:rFonts w:ascii="Garamond" w:hAnsi="Garamond" w:cs="Arial"/>
          <w:b/>
          <w:i/>
          <w:sz w:val="24"/>
          <w:szCs w:val="24"/>
        </w:rPr>
        <w:t>PO</w:t>
      </w:r>
    </w:smartTag>
    <w:r w:rsidRPr="00B16414">
      <w:rPr>
        <w:rFonts w:ascii="Garamond" w:hAnsi="Garamond" w:cs="Arial"/>
        <w:b/>
        <w:i/>
        <w:sz w:val="24"/>
        <w:szCs w:val="24"/>
      </w:rPr>
      <w:t xml:space="preserve"> </w:t>
    </w:r>
    <w:smartTag w:uri="urn:schemas-microsoft-com:office:smarttags" w:element="address">
      <w:smartTag w:uri="urn:schemas-microsoft-com:office:smarttags" w:element="Street">
        <w:r w:rsidRPr="00B16414">
          <w:rPr>
            <w:rFonts w:ascii="Garamond" w:hAnsi="Garamond" w:cs="Arial"/>
            <w:b/>
            <w:i/>
            <w:sz w:val="24"/>
            <w:szCs w:val="24"/>
          </w:rPr>
          <w:t>BOX</w:t>
        </w:r>
      </w:smartTag>
      <w:r w:rsidRPr="00B16414">
        <w:rPr>
          <w:rFonts w:ascii="Garamond" w:hAnsi="Garamond" w:cs="Arial"/>
          <w:b/>
          <w:i/>
          <w:sz w:val="24"/>
          <w:szCs w:val="24"/>
        </w:rPr>
        <w:t xml:space="preserve"> 1585</w:t>
      </w:r>
    </w:smartTag>
  </w:p>
  <w:p w14:paraId="7D78577D" w14:textId="77777777" w:rsidR="00FD2696" w:rsidRPr="00B16414" w:rsidRDefault="00FD2696" w:rsidP="0089066E">
    <w:pPr>
      <w:jc w:val="center"/>
      <w:rPr>
        <w:rFonts w:ascii="Garamond" w:hAnsi="Garamond" w:cs="Arial"/>
        <w:b/>
        <w:i/>
        <w:sz w:val="24"/>
        <w:szCs w:val="24"/>
      </w:rPr>
    </w:pPr>
    <w:smartTag w:uri="urn:schemas-microsoft-com:office:smarttags" w:element="place">
      <w:smartTag w:uri="urn:schemas-microsoft-com:office:smarttags" w:element="City">
        <w:r w:rsidRPr="00B16414">
          <w:rPr>
            <w:rFonts w:ascii="Garamond" w:hAnsi="Garamond" w:cs="Arial"/>
            <w:b/>
            <w:i/>
            <w:sz w:val="24"/>
            <w:szCs w:val="24"/>
          </w:rPr>
          <w:t>NAPLES</w:t>
        </w:r>
      </w:smartTag>
      <w:r w:rsidRPr="00B16414">
        <w:rPr>
          <w:rFonts w:ascii="Garamond" w:hAnsi="Garamond" w:cs="Arial"/>
          <w:b/>
          <w:i/>
          <w:sz w:val="24"/>
          <w:szCs w:val="24"/>
        </w:rPr>
        <w:t xml:space="preserve">, </w:t>
      </w:r>
      <w:smartTag w:uri="urn:schemas-microsoft-com:office:smarttags" w:element="State">
        <w:r w:rsidRPr="00B16414">
          <w:rPr>
            <w:rFonts w:ascii="Garamond" w:hAnsi="Garamond" w:cs="Arial"/>
            <w:b/>
            <w:i/>
            <w:sz w:val="24"/>
            <w:szCs w:val="24"/>
          </w:rPr>
          <w:t>FL</w:t>
        </w:r>
      </w:smartTag>
      <w:r w:rsidRPr="00B16414">
        <w:rPr>
          <w:rFonts w:ascii="Garamond" w:hAnsi="Garamond" w:cs="Arial"/>
          <w:b/>
          <w:i/>
          <w:sz w:val="24"/>
          <w:szCs w:val="24"/>
        </w:rPr>
        <w:t xml:space="preserve"> </w:t>
      </w:r>
      <w:smartTag w:uri="urn:schemas-microsoft-com:office:smarttags" w:element="PostalCode">
        <w:r w:rsidRPr="00B16414">
          <w:rPr>
            <w:rFonts w:ascii="Garamond" w:hAnsi="Garamond" w:cs="Arial"/>
            <w:b/>
            <w:i/>
            <w:sz w:val="24"/>
            <w:szCs w:val="24"/>
          </w:rPr>
          <w:t>34106</w:t>
        </w:r>
      </w:smartTag>
    </w:smartTag>
  </w:p>
  <w:p w14:paraId="0CC15498" w14:textId="77777777" w:rsidR="00FD2696" w:rsidRPr="00B16414" w:rsidRDefault="00FD2696" w:rsidP="0089066E">
    <w:pPr>
      <w:jc w:val="center"/>
      <w:rPr>
        <w:rFonts w:ascii="Garamond" w:hAnsi="Garamond" w:cs="Arial"/>
        <w:b/>
        <w:i/>
        <w:sz w:val="24"/>
        <w:szCs w:val="24"/>
      </w:rPr>
    </w:pPr>
    <w:r w:rsidRPr="00B16414">
      <w:rPr>
        <w:rFonts w:ascii="Garamond" w:hAnsi="Garamond" w:cs="Arial"/>
        <w:b/>
        <w:i/>
        <w:sz w:val="24"/>
        <w:szCs w:val="24"/>
      </w:rPr>
      <w:t>PHONE 239-649-6707</w:t>
    </w:r>
  </w:p>
  <w:p w14:paraId="6FD6FA32" w14:textId="77777777" w:rsidR="00FD2696" w:rsidRDefault="00FD26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89996" w14:textId="77777777" w:rsidR="008E7427" w:rsidRDefault="008E7427">
      <w:r>
        <w:separator/>
      </w:r>
    </w:p>
  </w:footnote>
  <w:footnote w:type="continuationSeparator" w:id="0">
    <w:p w14:paraId="4A4D9822" w14:textId="77777777" w:rsidR="008E7427" w:rsidRDefault="008E7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07A4C" w14:textId="5AA46817" w:rsidR="00FD2696" w:rsidRDefault="00FD61FA" w:rsidP="00530BA4">
    <w:pPr>
      <w:pStyle w:val="Header"/>
      <w:ind w:firstLine="720"/>
      <w:rPr>
        <w:sz w:val="44"/>
        <w:szCs w:val="44"/>
      </w:rPr>
    </w:pPr>
    <w:r>
      <w:rPr>
        <w:noProof/>
        <w:sz w:val="44"/>
        <w:szCs w:val="44"/>
      </w:rPr>
      <w:drawing>
        <wp:anchor distT="0" distB="0" distL="114300" distR="114300" simplePos="0" relativeHeight="251657728" behindDoc="1" locked="0" layoutInCell="1" allowOverlap="1" wp14:anchorId="7B3438A6" wp14:editId="451BE81D">
          <wp:simplePos x="0" y="0"/>
          <wp:positionH relativeFrom="column">
            <wp:posOffset>5114925</wp:posOffset>
          </wp:positionH>
          <wp:positionV relativeFrom="paragraph">
            <wp:posOffset>-257175</wp:posOffset>
          </wp:positionV>
          <wp:extent cx="939165" cy="1943735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1943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2696">
      <w:rPr>
        <w:sz w:val="44"/>
        <w:szCs w:val="44"/>
      </w:rPr>
      <w:t xml:space="preserve"> </w:t>
    </w:r>
  </w:p>
  <w:p w14:paraId="67B0A83F" w14:textId="77777777" w:rsidR="00FD2696" w:rsidRPr="00530BA4" w:rsidRDefault="00FD2696" w:rsidP="00530BA4">
    <w:pPr>
      <w:pStyle w:val="Header"/>
      <w:ind w:firstLine="720"/>
      <w:rPr>
        <w:rFonts w:ascii="Bookman Old Style" w:hAnsi="Bookman Old Style"/>
        <w:sz w:val="44"/>
        <w:szCs w:val="44"/>
      </w:rPr>
    </w:pPr>
    <w:r>
      <w:rPr>
        <w:rFonts w:ascii="Bookman Old Style" w:hAnsi="Bookman Old Style"/>
        <w:sz w:val="44"/>
        <w:szCs w:val="44"/>
      </w:rPr>
      <w:t xml:space="preserve"> </w:t>
    </w:r>
    <w:smartTag w:uri="urn:schemas-microsoft-com:office:smarttags" w:element="Street">
      <w:smartTag w:uri="urn:schemas-microsoft-com:office:smarttags" w:element="address">
        <w:r w:rsidRPr="00530BA4">
          <w:rPr>
            <w:rFonts w:ascii="Bookman Old Style" w:hAnsi="Bookman Old Style"/>
            <w:sz w:val="44"/>
            <w:szCs w:val="44"/>
          </w:rPr>
          <w:t>THIRD STREET SOUTH</w:t>
        </w:r>
      </w:smartTag>
    </w:smartTag>
  </w:p>
  <w:p w14:paraId="7F3375A4" w14:textId="77777777" w:rsidR="00FD2696" w:rsidRDefault="00FD2696" w:rsidP="0091524E">
    <w:pPr>
      <w:pStyle w:val="Header"/>
      <w:rPr>
        <w:sz w:val="32"/>
        <w:szCs w:val="32"/>
      </w:rPr>
    </w:pPr>
    <w:r w:rsidRPr="00530BA4">
      <w:rPr>
        <w:rFonts w:ascii="Bookman Old Style" w:hAnsi="Bookman Old Style"/>
        <w:sz w:val="44"/>
        <w:szCs w:val="44"/>
      </w:rPr>
      <w:t xml:space="preserve">   MERCHANTS ASSOCIATION</w:t>
    </w:r>
  </w:p>
  <w:p w14:paraId="7434FEF9" w14:textId="77777777" w:rsidR="00FD2696" w:rsidRDefault="00FD2696" w:rsidP="0091524E">
    <w:pPr>
      <w:pStyle w:val="Header"/>
      <w:rPr>
        <w:sz w:val="32"/>
        <w:szCs w:val="32"/>
      </w:rPr>
    </w:pPr>
  </w:p>
  <w:p w14:paraId="302693F7" w14:textId="77777777" w:rsidR="00FD2696" w:rsidRDefault="00FD2696" w:rsidP="0091524E">
    <w:pPr>
      <w:pStyle w:val="Header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15"/>
    <w:rsid w:val="0003037F"/>
    <w:rsid w:val="00071DFF"/>
    <w:rsid w:val="000B26FB"/>
    <w:rsid w:val="000C2E39"/>
    <w:rsid w:val="00123F15"/>
    <w:rsid w:val="001635FD"/>
    <w:rsid w:val="00165096"/>
    <w:rsid w:val="00183824"/>
    <w:rsid w:val="001877C5"/>
    <w:rsid w:val="001A0FF4"/>
    <w:rsid w:val="001A32A7"/>
    <w:rsid w:val="001A656F"/>
    <w:rsid w:val="001B07A9"/>
    <w:rsid w:val="002044C0"/>
    <w:rsid w:val="002352A5"/>
    <w:rsid w:val="002662C6"/>
    <w:rsid w:val="002817D2"/>
    <w:rsid w:val="00283AEE"/>
    <w:rsid w:val="002869FA"/>
    <w:rsid w:val="00286C6C"/>
    <w:rsid w:val="0029062E"/>
    <w:rsid w:val="00302677"/>
    <w:rsid w:val="0030315C"/>
    <w:rsid w:val="00342EB8"/>
    <w:rsid w:val="00361AB2"/>
    <w:rsid w:val="00395D67"/>
    <w:rsid w:val="003C6C87"/>
    <w:rsid w:val="003E0E1C"/>
    <w:rsid w:val="003F45EC"/>
    <w:rsid w:val="00413335"/>
    <w:rsid w:val="00425360"/>
    <w:rsid w:val="0043135F"/>
    <w:rsid w:val="004A3A0D"/>
    <w:rsid w:val="004E0C3E"/>
    <w:rsid w:val="005003A6"/>
    <w:rsid w:val="00530BA4"/>
    <w:rsid w:val="00531725"/>
    <w:rsid w:val="005810EE"/>
    <w:rsid w:val="005A6F2A"/>
    <w:rsid w:val="00602985"/>
    <w:rsid w:val="00670858"/>
    <w:rsid w:val="006A0A04"/>
    <w:rsid w:val="006A4629"/>
    <w:rsid w:val="00754732"/>
    <w:rsid w:val="00776132"/>
    <w:rsid w:val="0089066E"/>
    <w:rsid w:val="008A4CB8"/>
    <w:rsid w:val="008A7632"/>
    <w:rsid w:val="008C0965"/>
    <w:rsid w:val="008E7427"/>
    <w:rsid w:val="008F1D45"/>
    <w:rsid w:val="00902183"/>
    <w:rsid w:val="0091524E"/>
    <w:rsid w:val="009622CC"/>
    <w:rsid w:val="009A04BE"/>
    <w:rsid w:val="009B1250"/>
    <w:rsid w:val="009D6B67"/>
    <w:rsid w:val="00A07FAE"/>
    <w:rsid w:val="00A47050"/>
    <w:rsid w:val="00A61ABE"/>
    <w:rsid w:val="00AD1815"/>
    <w:rsid w:val="00AE3E9D"/>
    <w:rsid w:val="00B16414"/>
    <w:rsid w:val="00B737BA"/>
    <w:rsid w:val="00B8437D"/>
    <w:rsid w:val="00BB3BEE"/>
    <w:rsid w:val="00BE104B"/>
    <w:rsid w:val="00C92852"/>
    <w:rsid w:val="00CB17DC"/>
    <w:rsid w:val="00CD33EC"/>
    <w:rsid w:val="00CF536D"/>
    <w:rsid w:val="00D03D61"/>
    <w:rsid w:val="00D0425B"/>
    <w:rsid w:val="00D30508"/>
    <w:rsid w:val="00D51EDE"/>
    <w:rsid w:val="00D60396"/>
    <w:rsid w:val="00DB511A"/>
    <w:rsid w:val="00DD69BD"/>
    <w:rsid w:val="00E646F9"/>
    <w:rsid w:val="00F96850"/>
    <w:rsid w:val="00FD2696"/>
    <w:rsid w:val="00FD61FA"/>
    <w:rsid w:val="00FE1C06"/>
    <w:rsid w:val="00FE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280D69E4"/>
  <w15:chartTrackingRefBased/>
  <w15:docId w15:val="{1FEF59AA-4186-46B3-8A61-BDD1110D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D181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D1815"/>
    <w:pPr>
      <w:tabs>
        <w:tab w:val="center" w:pos="4320"/>
        <w:tab w:val="right" w:pos="8640"/>
      </w:tabs>
    </w:pPr>
  </w:style>
  <w:style w:type="paragraph" w:customStyle="1" w:styleId="CompanyName">
    <w:name w:val="Company Name"/>
    <w:basedOn w:val="BodyText"/>
    <w:rsid w:val="00AD1815"/>
    <w:pPr>
      <w:keepLines/>
      <w:spacing w:after="80" w:line="240" w:lineRule="atLeast"/>
      <w:jc w:val="center"/>
    </w:pPr>
    <w:rPr>
      <w:rFonts w:ascii="Garamond" w:hAnsi="Garamond"/>
      <w:caps/>
      <w:spacing w:val="75"/>
      <w:sz w:val="21"/>
    </w:rPr>
  </w:style>
  <w:style w:type="paragraph" w:styleId="BodyText">
    <w:name w:val="Body Text"/>
    <w:basedOn w:val="Normal"/>
    <w:rsid w:val="00AD1815"/>
    <w:pPr>
      <w:spacing w:after="120"/>
    </w:pPr>
  </w:style>
  <w:style w:type="character" w:styleId="PageNumber">
    <w:name w:val="page number"/>
    <w:basedOn w:val="DefaultParagraphFont"/>
    <w:rsid w:val="0089066E"/>
  </w:style>
  <w:style w:type="paragraph" w:customStyle="1" w:styleId="BodyTextSingle">
    <w:name w:val="Body Text Single"/>
    <w:aliases w:val="bs"/>
    <w:basedOn w:val="Normal"/>
    <w:rsid w:val="001635FD"/>
    <w:pPr>
      <w:spacing w:after="240"/>
      <w:jc w:val="both"/>
    </w:pPr>
    <w:rPr>
      <w:sz w:val="24"/>
      <w:szCs w:val="24"/>
    </w:rPr>
  </w:style>
  <w:style w:type="paragraph" w:styleId="BalloonText">
    <w:name w:val="Balloon Text"/>
    <w:basedOn w:val="Normal"/>
    <w:semiHidden/>
    <w:rsid w:val="001635FD"/>
    <w:rPr>
      <w:rFonts w:ascii="Tahoma" w:hAnsi="Tahoma" w:cs="Tahoma"/>
      <w:sz w:val="16"/>
      <w:szCs w:val="16"/>
    </w:rPr>
  </w:style>
  <w:style w:type="character" w:styleId="Hyperlink">
    <w:name w:val="Hyperlink"/>
    <w:rsid w:val="00AE3E9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E3E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thirdstreetsouth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ustin.JCOLLINS\Application%20Data\Microsoft\Templates\Neapolitan%20Enterprises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Neapolitan Enterprises Letter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Neapolitan Enterprises Letter</vt:lpstr>
    </vt:vector>
  </TitlesOfParts>
  <Company>Neapolitan Enterprises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Neapolitan Enterprises Letter</dc:title>
  <dc:subject/>
  <dc:creator>Justin A. Collins</dc:creator>
  <cp:keywords/>
  <dc:description/>
  <cp:lastModifiedBy>danielle vigliotti</cp:lastModifiedBy>
  <cp:revision>2</cp:revision>
  <cp:lastPrinted>2020-12-21T18:32:00Z</cp:lastPrinted>
  <dcterms:created xsi:type="dcterms:W3CDTF">2023-11-17T15:57:00Z</dcterms:created>
  <dcterms:modified xsi:type="dcterms:W3CDTF">2023-11-17T15:57:00Z</dcterms:modified>
</cp:coreProperties>
</file>